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447EB" w:rsidRPr="004659BD" w:rsidRDefault="008447EB" w:rsidP="00560223">
      <w:pPr>
        <w:spacing w:before="120" w:after="120"/>
        <w:ind w:hanging="180"/>
        <w:rPr>
          <w:lang w:val="vi-VN"/>
        </w:rPr>
      </w:pPr>
      <w:r>
        <w:t xml:space="preserve"> </w:t>
      </w: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8447EB" w:rsidRPr="004659BD" w:rsidRDefault="008447EB" w:rsidP="00560223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8447EB" w:rsidRPr="004659BD" w:rsidRDefault="008447EB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;mso-wrap-distance-top:-6e-5mm;mso-wrap-distance-bottom:-6e-5mm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;mso-wrap-distance-left:3.17494mm;mso-wrap-distance-top:-6e-5mm;mso-wrap-distance-right:3.17494mm;mso-wrap-distance-bottom:-6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8447EB" w:rsidRDefault="008447EB" w:rsidP="004F00C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left="-540"/>
        <w:rPr>
          <w:i/>
          <w:sz w:val="26"/>
          <w:szCs w:val="26"/>
        </w:rPr>
      </w:pPr>
      <w:r>
        <w:rPr>
          <w:noProof/>
          <w:lang w:eastAsia="en-US"/>
        </w:rPr>
        <w:pict>
          <v:line id="Line 4" o:spid="_x0000_s1028" style="position:absolute;left:0;text-align:left;flip:x;z-index:251658752;visibility:visible;mso-wrap-distance-top:-6e-5mm;mso-wrap-distance-bottom:-6e-5mm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>
        <w:t xml:space="preserve">                                           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25 tháng 07 năm 2016</w:t>
      </w:r>
    </w:p>
    <w:p w:rsidR="008447EB" w:rsidRPr="00882D20" w:rsidRDefault="008447EB" w:rsidP="00560223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8447EB" w:rsidRDefault="008447EB" w:rsidP="00560223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07</w:t>
      </w:r>
      <w:r w:rsidRPr="00632726">
        <w:rPr>
          <w:b/>
          <w:szCs w:val="24"/>
        </w:rPr>
        <w:t>/201</w:t>
      </w:r>
      <w:r>
        <w:rPr>
          <w:b/>
          <w:szCs w:val="24"/>
        </w:rPr>
        <w:t>6 VÀ KẾ HOẠCH THÁNG 08/2016</w:t>
      </w:r>
    </w:p>
    <w:p w:rsidR="008447EB" w:rsidRDefault="008447EB" w:rsidP="00560223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szCs w:val="24"/>
        </w:rPr>
      </w:pPr>
    </w:p>
    <w:p w:rsidR="008447EB" w:rsidRPr="006E6257" w:rsidRDefault="008447EB" w:rsidP="002B33C7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 w:rsidRPr="006E6257">
        <w:rPr>
          <w:rFonts w:ascii="Times New Roman" w:hAnsi="Times New Roman"/>
          <w:b/>
          <w:szCs w:val="24"/>
        </w:rPr>
        <w:t xml:space="preserve">I. </w:t>
      </w:r>
      <w:r w:rsidRPr="006E6257">
        <w:rPr>
          <w:rFonts w:ascii="Times New Roman" w:hAnsi="Times New Roman"/>
          <w:b/>
        </w:rPr>
        <w:t xml:space="preserve">CÔNG VIỆC THỰC HIỆN TRONG THÁNG </w:t>
      </w:r>
      <w:r>
        <w:rPr>
          <w:rFonts w:ascii="Times New Roman" w:hAnsi="Times New Roman"/>
          <w:b/>
        </w:rPr>
        <w:t>07</w:t>
      </w:r>
      <w:r w:rsidRPr="006E6257">
        <w:rPr>
          <w:rFonts w:ascii="Times New Roman" w:hAnsi="Times New Roman"/>
          <w:b/>
        </w:rPr>
        <w:t>/2016</w:t>
      </w:r>
    </w:p>
    <w:p w:rsidR="008447EB" w:rsidRPr="00B6689B" w:rsidRDefault="008447EB" w:rsidP="009F6836">
      <w:pPr>
        <w:spacing w:line="276" w:lineRule="auto"/>
        <w:jc w:val="both"/>
        <w:rPr>
          <w:sz w:val="26"/>
          <w:szCs w:val="26"/>
        </w:rPr>
      </w:pPr>
      <w:r w:rsidRPr="00B6689B">
        <w:rPr>
          <w:sz w:val="26"/>
          <w:szCs w:val="26"/>
        </w:rPr>
        <w:t>-  Tiếp tục cập nhật phần mềm trong quản lý đào tạo.</w:t>
      </w:r>
    </w:p>
    <w:p w:rsidR="008447EB" w:rsidRPr="00B6689B" w:rsidRDefault="008447EB" w:rsidP="009F6836">
      <w:pPr>
        <w:spacing w:line="276" w:lineRule="auto"/>
        <w:jc w:val="both"/>
        <w:rPr>
          <w:sz w:val="26"/>
          <w:szCs w:val="26"/>
        </w:rPr>
      </w:pPr>
      <w:r w:rsidRPr="00B6689B">
        <w:rPr>
          <w:sz w:val="26"/>
          <w:szCs w:val="26"/>
        </w:rPr>
        <w:t>-  GV</w:t>
      </w:r>
      <w:r w:rsidRPr="00B6689B">
        <w:rPr>
          <w:sz w:val="26"/>
          <w:szCs w:val="26"/>
          <w:lang w:val="vi-VN"/>
        </w:rPr>
        <w:t xml:space="preserve"> </w:t>
      </w:r>
      <w:r w:rsidRPr="00B6689B">
        <w:rPr>
          <w:sz w:val="26"/>
          <w:szCs w:val="26"/>
        </w:rPr>
        <w:t xml:space="preserve">coi </w:t>
      </w:r>
      <w:r w:rsidRPr="00B6689B">
        <w:rPr>
          <w:sz w:val="26"/>
          <w:szCs w:val="26"/>
          <w:lang w:val="vi-VN"/>
        </w:rPr>
        <w:t>thi học kỳ</w:t>
      </w:r>
      <w:r w:rsidRPr="00B6689B">
        <w:rPr>
          <w:sz w:val="26"/>
          <w:szCs w:val="26"/>
        </w:rPr>
        <w:t xml:space="preserve"> 2/15-16</w:t>
      </w:r>
      <w:r w:rsidRPr="00B6689B">
        <w:rPr>
          <w:sz w:val="26"/>
          <w:szCs w:val="26"/>
          <w:lang w:val="vi-VN"/>
        </w:rPr>
        <w:t xml:space="preserve">, lịch thi </w:t>
      </w:r>
      <w:r w:rsidRPr="00B6689B">
        <w:rPr>
          <w:sz w:val="26"/>
          <w:szCs w:val="26"/>
        </w:rPr>
        <w:t xml:space="preserve">chính, </w:t>
      </w:r>
      <w:r w:rsidRPr="00B6689B">
        <w:rPr>
          <w:sz w:val="26"/>
          <w:szCs w:val="26"/>
          <w:lang w:val="vi-VN"/>
        </w:rPr>
        <w:t>phụ,</w:t>
      </w:r>
      <w:r w:rsidRPr="00B6689B">
        <w:rPr>
          <w:sz w:val="26"/>
          <w:szCs w:val="26"/>
        </w:rPr>
        <w:t xml:space="preserve"> của khóa 15. </w:t>
      </w:r>
      <w:r w:rsidRPr="00B6689B">
        <w:rPr>
          <w:sz w:val="26"/>
          <w:szCs w:val="26"/>
          <w:lang w:val="vi-VN"/>
        </w:rPr>
        <w:t xml:space="preserve"> </w:t>
      </w:r>
    </w:p>
    <w:p w:rsidR="008447EB" w:rsidRPr="00B6689B" w:rsidRDefault="008447EB" w:rsidP="009F6836">
      <w:pPr>
        <w:spacing w:line="276" w:lineRule="auto"/>
        <w:jc w:val="both"/>
        <w:rPr>
          <w:sz w:val="26"/>
          <w:szCs w:val="26"/>
        </w:rPr>
      </w:pPr>
      <w:r w:rsidRPr="00B6689B">
        <w:rPr>
          <w:sz w:val="26"/>
          <w:szCs w:val="26"/>
        </w:rPr>
        <w:t>-  Phối hợp thanh tra rà soát, đối chiếu khối lượng giảng dạy của GV.</w:t>
      </w:r>
    </w:p>
    <w:p w:rsidR="008447EB" w:rsidRPr="00B6689B" w:rsidRDefault="008447EB" w:rsidP="00F4668B">
      <w:pPr>
        <w:pStyle w:val="ListParagraph"/>
        <w:ind w:left="0"/>
        <w:jc w:val="both"/>
      </w:pPr>
      <w:r w:rsidRPr="00B6689B">
        <w:t>-  Kiểm tra hồ sơ chuyên môn HK2/ 15-16 của GV thuộc khoa;</w:t>
      </w:r>
    </w:p>
    <w:p w:rsidR="008447EB" w:rsidRPr="00B6689B" w:rsidRDefault="008447EB" w:rsidP="00F4668B">
      <w:pPr>
        <w:pStyle w:val="ListParagraph"/>
        <w:ind w:left="0"/>
        <w:jc w:val="both"/>
        <w:rPr>
          <w:lang w:val="vi-VN"/>
        </w:rPr>
      </w:pPr>
      <w:r w:rsidRPr="00B6689B">
        <w:t>-  Giảng viên học bổ sung sơ cấp lý luận chính trị;</w:t>
      </w:r>
    </w:p>
    <w:p w:rsidR="008447EB" w:rsidRPr="00B6689B" w:rsidRDefault="008447EB" w:rsidP="000C7A3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  <w:r w:rsidRPr="00B6689B">
        <w:t>-  Lên thời khóa biểu, ôn thi tốt nghiệp khóa 14 TCCN, Lập dự trù vật tư thi thực tập tốt nghiệp khối TCCN.</w:t>
      </w:r>
    </w:p>
    <w:p w:rsidR="008447EB" w:rsidRPr="00B6689B" w:rsidRDefault="008447EB" w:rsidP="00E5755C">
      <w:pPr>
        <w:pStyle w:val="ListParagraph"/>
        <w:ind w:left="0"/>
        <w:rPr>
          <w:lang w:val="vi-VN"/>
        </w:rPr>
      </w:pPr>
      <w:r w:rsidRPr="00B6689B">
        <w:t xml:space="preserve">-  Họp đánh giá, xếp loại theo chuẩn nghiệp vụ sư phạm giáo viên Trung cấp chuyên nghiệp </w:t>
      </w:r>
      <w:r w:rsidRPr="00B6689B">
        <w:rPr>
          <w:b/>
          <w:spacing w:val="-6"/>
          <w:lang w:val="nl-NL"/>
        </w:rPr>
        <w:t xml:space="preserve"> </w:t>
      </w:r>
    </w:p>
    <w:p w:rsidR="008447EB" w:rsidRPr="00B6689B" w:rsidRDefault="008447EB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B6689B">
        <w:t>Giáo viên thực</w:t>
      </w:r>
      <w:r w:rsidRPr="00B6689B">
        <w:rPr>
          <w:lang w:val="vi-VN"/>
        </w:rPr>
        <w:t xml:space="preserve"> </w:t>
      </w:r>
      <w:r w:rsidRPr="00B6689B">
        <w:t>coi thi kỳ thi học kỳ 2 /2015-2016 ( kỳ thi chính);</w:t>
      </w:r>
    </w:p>
    <w:p w:rsidR="008447EB" w:rsidRPr="00B6689B" w:rsidRDefault="008447EB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B6689B">
        <w:t xml:space="preserve">GVCN, CVHT làm bảng rèn luyện các lớp nộp cho P. </w:t>
      </w:r>
      <w:r>
        <w:t>TTGD &amp; CTSV</w:t>
      </w:r>
      <w:r w:rsidRPr="00B6689B">
        <w:t>;</w:t>
      </w:r>
    </w:p>
    <w:p w:rsidR="008447EB" w:rsidRPr="00B6689B" w:rsidRDefault="008447EB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smartTag w:uri="urn:schemas-microsoft-com:office:smarttags" w:element="place">
        <w:smartTag w:uri="urn:schemas-microsoft-com:office:smarttags" w:element="City">
          <w:r w:rsidRPr="00B6689B">
            <w:t>GV</w:t>
          </w:r>
        </w:smartTag>
        <w:r w:rsidRPr="00B6689B">
          <w:t xml:space="preserve">, </w:t>
        </w:r>
        <w:smartTag w:uri="urn:schemas-microsoft-com:office:smarttags" w:element="State">
          <w:r w:rsidRPr="00B6689B">
            <w:t>NV</w:t>
          </w:r>
        </w:smartTag>
      </w:smartTag>
      <w:r w:rsidRPr="00B6689B">
        <w:t xml:space="preserve"> khoa đi tham quan nghỉ mát ở Đảo Phú quốc theo danh sách đăng ký trường;</w:t>
      </w:r>
    </w:p>
    <w:p w:rsidR="008447EB" w:rsidRPr="00B6689B" w:rsidRDefault="008447EB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B6689B">
        <w:t xml:space="preserve">Lập danh sách GV đăng ký nghỉ hè năm học 2015-2016; </w:t>
      </w:r>
    </w:p>
    <w:p w:rsidR="008447EB" w:rsidRPr="00B6689B" w:rsidRDefault="008447EB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B6689B">
        <w:t>Nộp phiếu khảo sát ý kiến doanh nghiệp cho P. K</w:t>
      </w:r>
      <w:r>
        <w:t>HCN &amp;</w:t>
      </w:r>
      <w:r w:rsidRPr="00B6689B">
        <w:t xml:space="preserve"> QHQT;</w:t>
      </w:r>
      <w:bookmarkStart w:id="0" w:name="_GoBack"/>
      <w:bookmarkEnd w:id="0"/>
    </w:p>
    <w:p w:rsidR="008447EB" w:rsidRPr="00B6689B" w:rsidRDefault="008447EB" w:rsidP="000A0E2D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B6689B">
        <w:t>Lập kế hoạch bảo trì máy móc thiết bị trong thời gian hè, chuẩn bị cho năm họ</w:t>
      </w:r>
      <w:r>
        <w:t>c</w:t>
      </w:r>
      <w:r w:rsidRPr="00B6689B">
        <w:t xml:space="preserve"> 2016-2017 nộp phòng Quản trị- DV.</w:t>
      </w:r>
    </w:p>
    <w:p w:rsidR="008447EB" w:rsidRPr="00B6689B" w:rsidRDefault="008447EB" w:rsidP="00970126">
      <w:pPr>
        <w:pStyle w:val="ListParagraph"/>
        <w:ind w:left="0"/>
        <w:jc w:val="both"/>
      </w:pPr>
      <w:r w:rsidRPr="00B6689B">
        <w:t xml:space="preserve">-  </w:t>
      </w:r>
      <w:r>
        <w:t>Hiệu</w:t>
      </w:r>
      <w:r w:rsidRPr="00B6689B">
        <w:t xml:space="preserve"> chỉnh chương trình khung các hệ của khoa CN Nhiệt –Lạnh.</w:t>
      </w:r>
    </w:p>
    <w:p w:rsidR="008447EB" w:rsidRPr="00B6689B" w:rsidRDefault="008447EB" w:rsidP="00937F82">
      <w:pPr>
        <w:pStyle w:val="ListParagraph"/>
        <w:ind w:left="0"/>
        <w:jc w:val="both"/>
      </w:pPr>
      <w:r w:rsidRPr="00B6689B">
        <w:t xml:space="preserve">-  </w:t>
      </w:r>
      <w:smartTag w:uri="urn:schemas-microsoft-com:office:smarttags" w:element="State">
        <w:smartTag w:uri="urn:schemas-microsoft-com:office:smarttags" w:element="State">
          <w:r w:rsidRPr="00B6689B">
            <w:t>GV</w:t>
          </w:r>
        </w:smartTag>
        <w:r w:rsidRPr="00B6689B">
          <w:t xml:space="preserve">, </w:t>
        </w:r>
        <w:smartTag w:uri="urn:schemas-microsoft-com:office:smarttags" w:element="State">
          <w:r w:rsidRPr="00B6689B">
            <w:t>NV</w:t>
          </w:r>
        </w:smartTag>
      </w:smartTag>
      <w:r w:rsidRPr="00B6689B">
        <w:t xml:space="preserve"> tham gia học bồi dưỡng lý luận chính trị.</w:t>
      </w:r>
    </w:p>
    <w:p w:rsidR="008447EB" w:rsidRPr="00B6689B" w:rsidRDefault="008447EB" w:rsidP="00CD3E1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  <w:r w:rsidRPr="00B6689B">
        <w:t xml:space="preserve">-  Các </w:t>
      </w:r>
      <w:r w:rsidRPr="00B6689B">
        <w:rPr>
          <w:lang w:val="vi-VN"/>
        </w:rPr>
        <w:t>công tác khác</w:t>
      </w:r>
      <w:r w:rsidRPr="00B6689B">
        <w:t xml:space="preserve"> theo lịch công tác của nhà trường</w:t>
      </w:r>
      <w:r>
        <w:t>…</w:t>
      </w:r>
      <w:r w:rsidRPr="00B6689B">
        <w:t>.</w:t>
      </w:r>
    </w:p>
    <w:p w:rsidR="008447EB" w:rsidRDefault="008447EB" w:rsidP="00CD3E1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  <w:rPr>
          <w:b/>
        </w:rPr>
      </w:pPr>
      <w:r w:rsidRPr="00BC1226">
        <w:rPr>
          <w:b/>
        </w:rPr>
        <w:t>II</w:t>
      </w:r>
      <w:r w:rsidRPr="006B0359">
        <w:rPr>
          <w:b/>
        </w:rPr>
        <w:t>. KẾ HOACH CÔNG TÁC THÁNG 8/2016</w:t>
      </w:r>
    </w:p>
    <w:p w:rsidR="008447EB" w:rsidRDefault="008447EB" w:rsidP="00B6689B">
      <w:pPr>
        <w:pStyle w:val="ListParagraph"/>
        <w:numPr>
          <w:ilvl w:val="0"/>
          <w:numId w:val="28"/>
        </w:numPr>
        <w:tabs>
          <w:tab w:val="left" w:pos="284"/>
        </w:tabs>
        <w:spacing w:before="120" w:after="120" w:line="276" w:lineRule="auto"/>
        <w:jc w:val="both"/>
      </w:pPr>
      <w:r>
        <w:t>Nghỉ hè : 01/8/2016 đến 20/8/2016</w:t>
      </w:r>
    </w:p>
    <w:p w:rsidR="008447EB" w:rsidRDefault="008447EB" w:rsidP="00B6689B">
      <w:pPr>
        <w:pStyle w:val="ListParagraph"/>
        <w:numPr>
          <w:ilvl w:val="0"/>
          <w:numId w:val="28"/>
        </w:numPr>
        <w:tabs>
          <w:tab w:val="left" w:pos="284"/>
        </w:tabs>
        <w:spacing w:before="120" w:after="120" w:line="276" w:lineRule="auto"/>
        <w:jc w:val="both"/>
      </w:pPr>
      <w:r>
        <w:t>Hội thảo khoa học cấp trường: 28/8/2016</w:t>
      </w:r>
    </w:p>
    <w:p w:rsidR="008447EB" w:rsidRDefault="008447EB" w:rsidP="00B6689B">
      <w:pPr>
        <w:pStyle w:val="ListParagraph"/>
        <w:numPr>
          <w:ilvl w:val="0"/>
          <w:numId w:val="28"/>
        </w:numPr>
        <w:tabs>
          <w:tab w:val="left" w:pos="284"/>
        </w:tabs>
        <w:spacing w:before="120" w:after="120" w:line="276" w:lineRule="auto"/>
        <w:jc w:val="both"/>
      </w:pPr>
      <w:r>
        <w:t>Chuẩn bị năm học mới 2016-2017: 22/8 đến 30/8/2016.</w:t>
      </w:r>
    </w:p>
    <w:p w:rsidR="008447EB" w:rsidRDefault="008447EB" w:rsidP="00B6689B">
      <w:pPr>
        <w:pStyle w:val="ListParagraph"/>
        <w:spacing w:before="120" w:after="120" w:line="276" w:lineRule="auto"/>
        <w:ind w:left="360"/>
        <w:jc w:val="both"/>
      </w:pPr>
      <w:r>
        <w:tab/>
        <w:t>. Thời khóa biểu HK1/16-17</w:t>
      </w:r>
    </w:p>
    <w:p w:rsidR="008447EB" w:rsidRDefault="008447EB" w:rsidP="00B6689B">
      <w:pPr>
        <w:pStyle w:val="ListParagraph"/>
        <w:spacing w:before="120" w:after="120" w:line="276" w:lineRule="auto"/>
        <w:ind w:left="360"/>
        <w:jc w:val="both"/>
      </w:pPr>
      <w:r>
        <w:tab/>
        <w:t xml:space="preserve">. Chuẩn bị phòng thực tập, thiết bị, … </w:t>
      </w:r>
    </w:p>
    <w:p w:rsidR="008447EB" w:rsidRDefault="008447EB" w:rsidP="00B6689B">
      <w:pPr>
        <w:pStyle w:val="ListParagraph"/>
        <w:spacing w:before="120" w:after="120" w:line="276" w:lineRule="auto"/>
        <w:ind w:left="0"/>
        <w:jc w:val="both"/>
      </w:pPr>
      <w:r>
        <w:tab/>
        <w:t>. Dự trù vật tư thực tập HK1/16-17</w:t>
      </w:r>
    </w:p>
    <w:p w:rsidR="008447EB" w:rsidRDefault="008447EB" w:rsidP="00B6689B">
      <w:pPr>
        <w:pStyle w:val="ListParagraph"/>
        <w:spacing w:before="120" w:after="120" w:line="276" w:lineRule="auto"/>
        <w:ind w:left="0"/>
        <w:jc w:val="both"/>
      </w:pPr>
      <w:r>
        <w:tab/>
        <w:t>. Chuẩn bị hồ sơ lên lớp</w:t>
      </w:r>
    </w:p>
    <w:p w:rsidR="008447EB" w:rsidRPr="004F00CC" w:rsidRDefault="008447EB" w:rsidP="004F00CC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  <w:r>
        <w:t xml:space="preserve">-  Các </w:t>
      </w:r>
      <w:r w:rsidRPr="00F4512E">
        <w:rPr>
          <w:lang w:val="vi-VN"/>
        </w:rPr>
        <w:t>công tác khác</w:t>
      </w:r>
      <w:r>
        <w:t xml:space="preserve"> theo lịch công tác của nhà trường.</w:t>
      </w:r>
    </w:p>
    <w:p w:rsidR="008447EB" w:rsidRDefault="008447EB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Phụ trách Khoa </w:t>
      </w:r>
    </w:p>
    <w:p w:rsidR="008447EB" w:rsidRDefault="008447EB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8447EB" w:rsidRDefault="008447EB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</w:t>
      </w:r>
    </w:p>
    <w:p w:rsidR="008447EB" w:rsidRDefault="008447EB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8447EB" w:rsidRDefault="008447EB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8447EB" w:rsidRDefault="008447EB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ĐINH ĐỒNG HIỆP</w:t>
      </w:r>
    </w:p>
    <w:sectPr w:rsidR="008447EB" w:rsidSect="00AD4FB9">
      <w:pgSz w:w="12240" w:h="15840"/>
      <w:pgMar w:top="567" w:right="851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7EB" w:rsidRDefault="008447EB" w:rsidP="002A3ED1">
      <w:r>
        <w:separator/>
      </w:r>
    </w:p>
  </w:endnote>
  <w:endnote w:type="continuationSeparator" w:id="0">
    <w:p w:rsidR="008447EB" w:rsidRDefault="008447EB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7EB" w:rsidRDefault="008447EB" w:rsidP="002A3ED1">
      <w:r>
        <w:separator/>
      </w:r>
    </w:p>
  </w:footnote>
  <w:footnote w:type="continuationSeparator" w:id="0">
    <w:p w:rsidR="008447EB" w:rsidRDefault="008447EB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B51A7"/>
    <w:multiLevelType w:val="hybridMultilevel"/>
    <w:tmpl w:val="9990A0D2"/>
    <w:lvl w:ilvl="0" w:tplc="65D899A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5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AA06622"/>
    <w:multiLevelType w:val="hybridMultilevel"/>
    <w:tmpl w:val="3FFE58DE"/>
    <w:lvl w:ilvl="0" w:tplc="32DCB340">
      <w:start w:val="2"/>
      <w:numFmt w:val="upperRoman"/>
      <w:lvlText w:val="%1."/>
      <w:lvlJc w:val="left"/>
      <w:pPr>
        <w:ind w:left="90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9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34794373"/>
    <w:multiLevelType w:val="hybridMultilevel"/>
    <w:tmpl w:val="AD8EC39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3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581F4A"/>
    <w:multiLevelType w:val="hybridMultilevel"/>
    <w:tmpl w:val="1A7ECB6C"/>
    <w:lvl w:ilvl="0" w:tplc="0409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5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17"/>
  </w:num>
  <w:num w:numId="4">
    <w:abstractNumId w:val="22"/>
  </w:num>
  <w:num w:numId="5">
    <w:abstractNumId w:val="14"/>
  </w:num>
  <w:num w:numId="6">
    <w:abstractNumId w:val="33"/>
  </w:num>
  <w:num w:numId="7">
    <w:abstractNumId w:val="21"/>
  </w:num>
  <w:num w:numId="8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4"/>
  </w:num>
  <w:num w:numId="11">
    <w:abstractNumId w:val="24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31"/>
  </w:num>
  <w:num w:numId="21">
    <w:abstractNumId w:val="7"/>
  </w:num>
  <w:num w:numId="22">
    <w:abstractNumId w:val="15"/>
  </w:num>
  <w:num w:numId="23">
    <w:abstractNumId w:val="27"/>
  </w:num>
  <w:num w:numId="24">
    <w:abstractNumId w:val="35"/>
  </w:num>
  <w:num w:numId="25">
    <w:abstractNumId w:val="9"/>
  </w:num>
  <w:num w:numId="26">
    <w:abstractNumId w:val="13"/>
  </w:num>
  <w:num w:numId="27">
    <w:abstractNumId w:val="1"/>
  </w:num>
  <w:num w:numId="28">
    <w:abstractNumId w:val="28"/>
  </w:num>
  <w:num w:numId="29">
    <w:abstractNumId w:val="5"/>
  </w:num>
  <w:num w:numId="30">
    <w:abstractNumId w:val="6"/>
  </w:num>
  <w:num w:numId="31">
    <w:abstractNumId w:val="19"/>
  </w:num>
  <w:num w:numId="32">
    <w:abstractNumId w:val="11"/>
  </w:num>
  <w:num w:numId="33">
    <w:abstractNumId w:val="2"/>
  </w:num>
  <w:num w:numId="34">
    <w:abstractNumId w:val="32"/>
  </w:num>
  <w:num w:numId="35">
    <w:abstractNumId w:val="3"/>
  </w:num>
  <w:num w:numId="36">
    <w:abstractNumId w:val="12"/>
  </w:num>
  <w:num w:numId="37">
    <w:abstractNumId w:val="0"/>
  </w:num>
  <w:num w:numId="38">
    <w:abstractNumId w:val="23"/>
  </w:num>
  <w:num w:numId="39">
    <w:abstractNumId w:val="10"/>
  </w:num>
  <w:num w:numId="40">
    <w:abstractNumId w:val="8"/>
  </w:num>
  <w:num w:numId="4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172C0"/>
    <w:rsid w:val="000243D9"/>
    <w:rsid w:val="00026EE9"/>
    <w:rsid w:val="00052136"/>
    <w:rsid w:val="000524AD"/>
    <w:rsid w:val="00052992"/>
    <w:rsid w:val="00053479"/>
    <w:rsid w:val="00055154"/>
    <w:rsid w:val="0006031C"/>
    <w:rsid w:val="000637B0"/>
    <w:rsid w:val="0007601C"/>
    <w:rsid w:val="000764A7"/>
    <w:rsid w:val="000827FC"/>
    <w:rsid w:val="000850FF"/>
    <w:rsid w:val="0008748D"/>
    <w:rsid w:val="00087A63"/>
    <w:rsid w:val="00090F3A"/>
    <w:rsid w:val="0009650C"/>
    <w:rsid w:val="00097B67"/>
    <w:rsid w:val="000A04DA"/>
    <w:rsid w:val="000A0E2D"/>
    <w:rsid w:val="000A0F52"/>
    <w:rsid w:val="000A2D7A"/>
    <w:rsid w:val="000A4800"/>
    <w:rsid w:val="000A53DC"/>
    <w:rsid w:val="000A5E87"/>
    <w:rsid w:val="000B0D2E"/>
    <w:rsid w:val="000B1D5C"/>
    <w:rsid w:val="000C1D36"/>
    <w:rsid w:val="000C7A38"/>
    <w:rsid w:val="000E18D9"/>
    <w:rsid w:val="000E391A"/>
    <w:rsid w:val="000E4C38"/>
    <w:rsid w:val="000F1C92"/>
    <w:rsid w:val="000F3C50"/>
    <w:rsid w:val="000F5F0C"/>
    <w:rsid w:val="000F6165"/>
    <w:rsid w:val="00100B8A"/>
    <w:rsid w:val="00117FD7"/>
    <w:rsid w:val="0012598C"/>
    <w:rsid w:val="00132778"/>
    <w:rsid w:val="00132B99"/>
    <w:rsid w:val="00133999"/>
    <w:rsid w:val="001351B8"/>
    <w:rsid w:val="00142DCD"/>
    <w:rsid w:val="001438BE"/>
    <w:rsid w:val="00143B60"/>
    <w:rsid w:val="00152629"/>
    <w:rsid w:val="00153954"/>
    <w:rsid w:val="00157AEE"/>
    <w:rsid w:val="00160D68"/>
    <w:rsid w:val="00164D0B"/>
    <w:rsid w:val="00165478"/>
    <w:rsid w:val="00172209"/>
    <w:rsid w:val="00172A27"/>
    <w:rsid w:val="00174334"/>
    <w:rsid w:val="00174A23"/>
    <w:rsid w:val="00176436"/>
    <w:rsid w:val="00192A03"/>
    <w:rsid w:val="0019574F"/>
    <w:rsid w:val="001962EA"/>
    <w:rsid w:val="00196E30"/>
    <w:rsid w:val="001A140A"/>
    <w:rsid w:val="001A19D4"/>
    <w:rsid w:val="001A36E5"/>
    <w:rsid w:val="001A434F"/>
    <w:rsid w:val="001A53EB"/>
    <w:rsid w:val="001A549F"/>
    <w:rsid w:val="001A67FE"/>
    <w:rsid w:val="001B139D"/>
    <w:rsid w:val="001B2B67"/>
    <w:rsid w:val="001B3238"/>
    <w:rsid w:val="001B4C3F"/>
    <w:rsid w:val="001B678E"/>
    <w:rsid w:val="001B68A1"/>
    <w:rsid w:val="001B6A45"/>
    <w:rsid w:val="001B797C"/>
    <w:rsid w:val="001C19BD"/>
    <w:rsid w:val="001C5347"/>
    <w:rsid w:val="001D55E6"/>
    <w:rsid w:val="001E68DF"/>
    <w:rsid w:val="001F1447"/>
    <w:rsid w:val="001F1C36"/>
    <w:rsid w:val="001F6960"/>
    <w:rsid w:val="001F6E75"/>
    <w:rsid w:val="001F711A"/>
    <w:rsid w:val="00200B4C"/>
    <w:rsid w:val="00200D8D"/>
    <w:rsid w:val="00201AE5"/>
    <w:rsid w:val="002032C0"/>
    <w:rsid w:val="00210643"/>
    <w:rsid w:val="002152CE"/>
    <w:rsid w:val="0021724A"/>
    <w:rsid w:val="00220B1B"/>
    <w:rsid w:val="00222131"/>
    <w:rsid w:val="00222FB1"/>
    <w:rsid w:val="00233D54"/>
    <w:rsid w:val="00235989"/>
    <w:rsid w:val="00236570"/>
    <w:rsid w:val="00241A30"/>
    <w:rsid w:val="0024302D"/>
    <w:rsid w:val="00246FF1"/>
    <w:rsid w:val="0024734A"/>
    <w:rsid w:val="0025245D"/>
    <w:rsid w:val="002531DD"/>
    <w:rsid w:val="00255CF6"/>
    <w:rsid w:val="002728F7"/>
    <w:rsid w:val="00277C18"/>
    <w:rsid w:val="00285B12"/>
    <w:rsid w:val="00291CD0"/>
    <w:rsid w:val="00292DA6"/>
    <w:rsid w:val="00295978"/>
    <w:rsid w:val="002A098A"/>
    <w:rsid w:val="002A162B"/>
    <w:rsid w:val="002A3ED1"/>
    <w:rsid w:val="002A57F4"/>
    <w:rsid w:val="002A7403"/>
    <w:rsid w:val="002B073C"/>
    <w:rsid w:val="002B33C7"/>
    <w:rsid w:val="002C3ABE"/>
    <w:rsid w:val="002C65ED"/>
    <w:rsid w:val="002D5AEA"/>
    <w:rsid w:val="002E0734"/>
    <w:rsid w:val="002E3455"/>
    <w:rsid w:val="002E667E"/>
    <w:rsid w:val="002F21A1"/>
    <w:rsid w:val="002F22A2"/>
    <w:rsid w:val="002F2F9E"/>
    <w:rsid w:val="002F3E93"/>
    <w:rsid w:val="002F56C5"/>
    <w:rsid w:val="002F57E7"/>
    <w:rsid w:val="002F5CE5"/>
    <w:rsid w:val="003017E4"/>
    <w:rsid w:val="00301B60"/>
    <w:rsid w:val="00304283"/>
    <w:rsid w:val="00306BBE"/>
    <w:rsid w:val="003121A7"/>
    <w:rsid w:val="00312F1C"/>
    <w:rsid w:val="00320F28"/>
    <w:rsid w:val="00321AB4"/>
    <w:rsid w:val="003269A7"/>
    <w:rsid w:val="00333395"/>
    <w:rsid w:val="00334F00"/>
    <w:rsid w:val="003374B7"/>
    <w:rsid w:val="0035614A"/>
    <w:rsid w:val="0035701C"/>
    <w:rsid w:val="00360CEE"/>
    <w:rsid w:val="003646ED"/>
    <w:rsid w:val="00365E52"/>
    <w:rsid w:val="0036639E"/>
    <w:rsid w:val="00367AF5"/>
    <w:rsid w:val="003775FC"/>
    <w:rsid w:val="00377A03"/>
    <w:rsid w:val="003812B0"/>
    <w:rsid w:val="003870CE"/>
    <w:rsid w:val="00395545"/>
    <w:rsid w:val="00396984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3D486C"/>
    <w:rsid w:val="003E1BB1"/>
    <w:rsid w:val="003E4BB0"/>
    <w:rsid w:val="00403E54"/>
    <w:rsid w:val="00405B04"/>
    <w:rsid w:val="00407EF9"/>
    <w:rsid w:val="0041172D"/>
    <w:rsid w:val="00420D84"/>
    <w:rsid w:val="00422089"/>
    <w:rsid w:val="004244EE"/>
    <w:rsid w:val="00426263"/>
    <w:rsid w:val="00427258"/>
    <w:rsid w:val="00440C31"/>
    <w:rsid w:val="00442748"/>
    <w:rsid w:val="00444211"/>
    <w:rsid w:val="00445B33"/>
    <w:rsid w:val="004613CC"/>
    <w:rsid w:val="004659BD"/>
    <w:rsid w:val="0047213F"/>
    <w:rsid w:val="00473AA8"/>
    <w:rsid w:val="00476319"/>
    <w:rsid w:val="00477562"/>
    <w:rsid w:val="00481A8C"/>
    <w:rsid w:val="004860D9"/>
    <w:rsid w:val="004970C5"/>
    <w:rsid w:val="004A2E41"/>
    <w:rsid w:val="004A3C18"/>
    <w:rsid w:val="004A46BB"/>
    <w:rsid w:val="004A5A0B"/>
    <w:rsid w:val="004A67E4"/>
    <w:rsid w:val="004B499E"/>
    <w:rsid w:val="004B65F4"/>
    <w:rsid w:val="004B677C"/>
    <w:rsid w:val="004C40EF"/>
    <w:rsid w:val="004C4C47"/>
    <w:rsid w:val="004C63FD"/>
    <w:rsid w:val="004D0803"/>
    <w:rsid w:val="004D51B0"/>
    <w:rsid w:val="004D7695"/>
    <w:rsid w:val="004D7E79"/>
    <w:rsid w:val="004E4929"/>
    <w:rsid w:val="004E526D"/>
    <w:rsid w:val="004E5BD6"/>
    <w:rsid w:val="004E67E1"/>
    <w:rsid w:val="004E6915"/>
    <w:rsid w:val="004F00CC"/>
    <w:rsid w:val="004F0F3E"/>
    <w:rsid w:val="004F23A9"/>
    <w:rsid w:val="004F25F6"/>
    <w:rsid w:val="004F77EE"/>
    <w:rsid w:val="005033B5"/>
    <w:rsid w:val="0051063F"/>
    <w:rsid w:val="005137DD"/>
    <w:rsid w:val="00515D13"/>
    <w:rsid w:val="00523CE4"/>
    <w:rsid w:val="005254C8"/>
    <w:rsid w:val="00525EA8"/>
    <w:rsid w:val="00526BC3"/>
    <w:rsid w:val="0052736C"/>
    <w:rsid w:val="00531C80"/>
    <w:rsid w:val="00533190"/>
    <w:rsid w:val="0053389E"/>
    <w:rsid w:val="00534C17"/>
    <w:rsid w:val="00534F2E"/>
    <w:rsid w:val="005352F2"/>
    <w:rsid w:val="0055059E"/>
    <w:rsid w:val="00550840"/>
    <w:rsid w:val="00560223"/>
    <w:rsid w:val="005632FA"/>
    <w:rsid w:val="00563E3E"/>
    <w:rsid w:val="00566F82"/>
    <w:rsid w:val="00571D3C"/>
    <w:rsid w:val="00572BD6"/>
    <w:rsid w:val="0057379B"/>
    <w:rsid w:val="00573F20"/>
    <w:rsid w:val="00575FB4"/>
    <w:rsid w:val="005849E7"/>
    <w:rsid w:val="00586FBE"/>
    <w:rsid w:val="00590CDF"/>
    <w:rsid w:val="00595E0B"/>
    <w:rsid w:val="005A1383"/>
    <w:rsid w:val="005A5F5C"/>
    <w:rsid w:val="005A6526"/>
    <w:rsid w:val="005A7882"/>
    <w:rsid w:val="005B1FBE"/>
    <w:rsid w:val="005B22AC"/>
    <w:rsid w:val="005B3478"/>
    <w:rsid w:val="005C233C"/>
    <w:rsid w:val="005D3406"/>
    <w:rsid w:val="005D4CE3"/>
    <w:rsid w:val="005E61B6"/>
    <w:rsid w:val="005F540B"/>
    <w:rsid w:val="005F5E54"/>
    <w:rsid w:val="00604C46"/>
    <w:rsid w:val="00604E79"/>
    <w:rsid w:val="00612951"/>
    <w:rsid w:val="00613F13"/>
    <w:rsid w:val="00616B6B"/>
    <w:rsid w:val="00624094"/>
    <w:rsid w:val="006246E0"/>
    <w:rsid w:val="00624C11"/>
    <w:rsid w:val="006258EC"/>
    <w:rsid w:val="00625B9A"/>
    <w:rsid w:val="00632726"/>
    <w:rsid w:val="00632B05"/>
    <w:rsid w:val="00644066"/>
    <w:rsid w:val="00644452"/>
    <w:rsid w:val="006456CF"/>
    <w:rsid w:val="006462D4"/>
    <w:rsid w:val="00646AC7"/>
    <w:rsid w:val="0064721E"/>
    <w:rsid w:val="006523B6"/>
    <w:rsid w:val="00653D33"/>
    <w:rsid w:val="00653EEB"/>
    <w:rsid w:val="00654C3C"/>
    <w:rsid w:val="0065609D"/>
    <w:rsid w:val="00660A50"/>
    <w:rsid w:val="0066261C"/>
    <w:rsid w:val="00663A1A"/>
    <w:rsid w:val="0066431C"/>
    <w:rsid w:val="006643F1"/>
    <w:rsid w:val="0067163E"/>
    <w:rsid w:val="0067497F"/>
    <w:rsid w:val="006774BD"/>
    <w:rsid w:val="006829B4"/>
    <w:rsid w:val="00683E95"/>
    <w:rsid w:val="006844CF"/>
    <w:rsid w:val="006901ED"/>
    <w:rsid w:val="0069211B"/>
    <w:rsid w:val="00693056"/>
    <w:rsid w:val="0069379A"/>
    <w:rsid w:val="00697C63"/>
    <w:rsid w:val="006A01EA"/>
    <w:rsid w:val="006A1743"/>
    <w:rsid w:val="006A1B65"/>
    <w:rsid w:val="006A1D5E"/>
    <w:rsid w:val="006A388B"/>
    <w:rsid w:val="006A7259"/>
    <w:rsid w:val="006B0359"/>
    <w:rsid w:val="006B2697"/>
    <w:rsid w:val="006B7372"/>
    <w:rsid w:val="006C1F25"/>
    <w:rsid w:val="006C41E8"/>
    <w:rsid w:val="006C620B"/>
    <w:rsid w:val="006C7269"/>
    <w:rsid w:val="006D1104"/>
    <w:rsid w:val="006D3E75"/>
    <w:rsid w:val="006E06E2"/>
    <w:rsid w:val="006E6257"/>
    <w:rsid w:val="006E664F"/>
    <w:rsid w:val="006F0E8D"/>
    <w:rsid w:val="00703A9E"/>
    <w:rsid w:val="00705658"/>
    <w:rsid w:val="00711F8F"/>
    <w:rsid w:val="00712882"/>
    <w:rsid w:val="0071647E"/>
    <w:rsid w:val="00723117"/>
    <w:rsid w:val="00727AA4"/>
    <w:rsid w:val="00730096"/>
    <w:rsid w:val="00735047"/>
    <w:rsid w:val="00744C33"/>
    <w:rsid w:val="00750469"/>
    <w:rsid w:val="00753903"/>
    <w:rsid w:val="00753A4F"/>
    <w:rsid w:val="00754670"/>
    <w:rsid w:val="00757F03"/>
    <w:rsid w:val="007610A7"/>
    <w:rsid w:val="007703F7"/>
    <w:rsid w:val="00770554"/>
    <w:rsid w:val="00773473"/>
    <w:rsid w:val="00774D24"/>
    <w:rsid w:val="00785F4D"/>
    <w:rsid w:val="00787B4E"/>
    <w:rsid w:val="0079052B"/>
    <w:rsid w:val="0079286D"/>
    <w:rsid w:val="00792E51"/>
    <w:rsid w:val="00795264"/>
    <w:rsid w:val="00795A16"/>
    <w:rsid w:val="00795D4B"/>
    <w:rsid w:val="00796A44"/>
    <w:rsid w:val="00797C6C"/>
    <w:rsid w:val="007A05B5"/>
    <w:rsid w:val="007A105A"/>
    <w:rsid w:val="007A2EAD"/>
    <w:rsid w:val="007A5ABE"/>
    <w:rsid w:val="007A62DB"/>
    <w:rsid w:val="007A7A62"/>
    <w:rsid w:val="007B57DA"/>
    <w:rsid w:val="007C0B1E"/>
    <w:rsid w:val="007C13B6"/>
    <w:rsid w:val="007D1E48"/>
    <w:rsid w:val="007D3797"/>
    <w:rsid w:val="007D6046"/>
    <w:rsid w:val="007D6700"/>
    <w:rsid w:val="007E0AA7"/>
    <w:rsid w:val="007E2116"/>
    <w:rsid w:val="007F01E6"/>
    <w:rsid w:val="007F27D5"/>
    <w:rsid w:val="007F68F3"/>
    <w:rsid w:val="00807D33"/>
    <w:rsid w:val="008121E2"/>
    <w:rsid w:val="008123D5"/>
    <w:rsid w:val="00814609"/>
    <w:rsid w:val="008146B4"/>
    <w:rsid w:val="008151E5"/>
    <w:rsid w:val="00824C31"/>
    <w:rsid w:val="0083344C"/>
    <w:rsid w:val="008357D3"/>
    <w:rsid w:val="00841EE6"/>
    <w:rsid w:val="008447EB"/>
    <w:rsid w:val="00846FD9"/>
    <w:rsid w:val="00852A70"/>
    <w:rsid w:val="00853A9E"/>
    <w:rsid w:val="00856ADF"/>
    <w:rsid w:val="00864122"/>
    <w:rsid w:val="00864FAE"/>
    <w:rsid w:val="00866832"/>
    <w:rsid w:val="00866BA1"/>
    <w:rsid w:val="0087505C"/>
    <w:rsid w:val="00875144"/>
    <w:rsid w:val="00875E02"/>
    <w:rsid w:val="00882D20"/>
    <w:rsid w:val="00890870"/>
    <w:rsid w:val="00892746"/>
    <w:rsid w:val="0089316E"/>
    <w:rsid w:val="008941D4"/>
    <w:rsid w:val="00896CFA"/>
    <w:rsid w:val="00897779"/>
    <w:rsid w:val="008A3260"/>
    <w:rsid w:val="008A6A14"/>
    <w:rsid w:val="008B40E2"/>
    <w:rsid w:val="008B671C"/>
    <w:rsid w:val="008C03B9"/>
    <w:rsid w:val="008C1020"/>
    <w:rsid w:val="008C1233"/>
    <w:rsid w:val="008C3C0B"/>
    <w:rsid w:val="008D7195"/>
    <w:rsid w:val="008E5333"/>
    <w:rsid w:val="008E629C"/>
    <w:rsid w:val="008F3E7F"/>
    <w:rsid w:val="008F5276"/>
    <w:rsid w:val="008F5AE2"/>
    <w:rsid w:val="008F7678"/>
    <w:rsid w:val="008F7FBA"/>
    <w:rsid w:val="00905EBB"/>
    <w:rsid w:val="00906CCE"/>
    <w:rsid w:val="00907E0B"/>
    <w:rsid w:val="00911894"/>
    <w:rsid w:val="0091220A"/>
    <w:rsid w:val="00912DFA"/>
    <w:rsid w:val="00916F33"/>
    <w:rsid w:val="00920B43"/>
    <w:rsid w:val="009303A8"/>
    <w:rsid w:val="00930D77"/>
    <w:rsid w:val="00937F82"/>
    <w:rsid w:val="00940099"/>
    <w:rsid w:val="00943F05"/>
    <w:rsid w:val="00946A94"/>
    <w:rsid w:val="009510D0"/>
    <w:rsid w:val="00952732"/>
    <w:rsid w:val="00961382"/>
    <w:rsid w:val="009639CC"/>
    <w:rsid w:val="00965A01"/>
    <w:rsid w:val="00966B74"/>
    <w:rsid w:val="0096749E"/>
    <w:rsid w:val="00970126"/>
    <w:rsid w:val="00974A03"/>
    <w:rsid w:val="009802D9"/>
    <w:rsid w:val="00981095"/>
    <w:rsid w:val="0098251A"/>
    <w:rsid w:val="009834E7"/>
    <w:rsid w:val="0098788A"/>
    <w:rsid w:val="009931F4"/>
    <w:rsid w:val="00995C1C"/>
    <w:rsid w:val="009A0051"/>
    <w:rsid w:val="009A013F"/>
    <w:rsid w:val="009B20D8"/>
    <w:rsid w:val="009B2838"/>
    <w:rsid w:val="009B61CE"/>
    <w:rsid w:val="009C520E"/>
    <w:rsid w:val="009C62A5"/>
    <w:rsid w:val="009D27E0"/>
    <w:rsid w:val="009D361A"/>
    <w:rsid w:val="009D3DF0"/>
    <w:rsid w:val="009D7ADC"/>
    <w:rsid w:val="009E007E"/>
    <w:rsid w:val="009F3FD9"/>
    <w:rsid w:val="009F447A"/>
    <w:rsid w:val="009F6836"/>
    <w:rsid w:val="009F78EE"/>
    <w:rsid w:val="009F7F7B"/>
    <w:rsid w:val="00A04783"/>
    <w:rsid w:val="00A04C41"/>
    <w:rsid w:val="00A12584"/>
    <w:rsid w:val="00A172F2"/>
    <w:rsid w:val="00A1765A"/>
    <w:rsid w:val="00A17759"/>
    <w:rsid w:val="00A20E4B"/>
    <w:rsid w:val="00A26CFE"/>
    <w:rsid w:val="00A316B4"/>
    <w:rsid w:val="00A31E30"/>
    <w:rsid w:val="00A35C63"/>
    <w:rsid w:val="00A41592"/>
    <w:rsid w:val="00A47A43"/>
    <w:rsid w:val="00A47BB9"/>
    <w:rsid w:val="00A50892"/>
    <w:rsid w:val="00A6686A"/>
    <w:rsid w:val="00A6720E"/>
    <w:rsid w:val="00A721D6"/>
    <w:rsid w:val="00A80B63"/>
    <w:rsid w:val="00A841E6"/>
    <w:rsid w:val="00A867CA"/>
    <w:rsid w:val="00A91D79"/>
    <w:rsid w:val="00A97425"/>
    <w:rsid w:val="00AA1B05"/>
    <w:rsid w:val="00AA376F"/>
    <w:rsid w:val="00AA551D"/>
    <w:rsid w:val="00AC0C4D"/>
    <w:rsid w:val="00AC1D40"/>
    <w:rsid w:val="00AC3D7A"/>
    <w:rsid w:val="00AD16D2"/>
    <w:rsid w:val="00AD24B5"/>
    <w:rsid w:val="00AD2671"/>
    <w:rsid w:val="00AD3612"/>
    <w:rsid w:val="00AD4FB9"/>
    <w:rsid w:val="00AE22EB"/>
    <w:rsid w:val="00AF53A3"/>
    <w:rsid w:val="00AF6653"/>
    <w:rsid w:val="00B0125F"/>
    <w:rsid w:val="00B016A3"/>
    <w:rsid w:val="00B01E4B"/>
    <w:rsid w:val="00B07FDF"/>
    <w:rsid w:val="00B23D5A"/>
    <w:rsid w:val="00B267B2"/>
    <w:rsid w:val="00B342A2"/>
    <w:rsid w:val="00B3494D"/>
    <w:rsid w:val="00B34996"/>
    <w:rsid w:val="00B34A25"/>
    <w:rsid w:val="00B368F2"/>
    <w:rsid w:val="00B370BB"/>
    <w:rsid w:val="00B4060D"/>
    <w:rsid w:val="00B4093F"/>
    <w:rsid w:val="00B41642"/>
    <w:rsid w:val="00B5696B"/>
    <w:rsid w:val="00B6671E"/>
    <w:rsid w:val="00B6689B"/>
    <w:rsid w:val="00B7061F"/>
    <w:rsid w:val="00B70C7D"/>
    <w:rsid w:val="00B72840"/>
    <w:rsid w:val="00B72E47"/>
    <w:rsid w:val="00B74CEA"/>
    <w:rsid w:val="00B755AB"/>
    <w:rsid w:val="00B81EBB"/>
    <w:rsid w:val="00B935C8"/>
    <w:rsid w:val="00B943E3"/>
    <w:rsid w:val="00B95AEB"/>
    <w:rsid w:val="00BA09B7"/>
    <w:rsid w:val="00BA3FB6"/>
    <w:rsid w:val="00BA4B87"/>
    <w:rsid w:val="00BA60B8"/>
    <w:rsid w:val="00BA71C1"/>
    <w:rsid w:val="00BB2C0C"/>
    <w:rsid w:val="00BB4A6B"/>
    <w:rsid w:val="00BB4C9A"/>
    <w:rsid w:val="00BC1226"/>
    <w:rsid w:val="00BC1B3B"/>
    <w:rsid w:val="00BC35AF"/>
    <w:rsid w:val="00BC52A6"/>
    <w:rsid w:val="00BD29CC"/>
    <w:rsid w:val="00BD6494"/>
    <w:rsid w:val="00BD7642"/>
    <w:rsid w:val="00BE0240"/>
    <w:rsid w:val="00BE14CA"/>
    <w:rsid w:val="00BE1FB8"/>
    <w:rsid w:val="00BE2A84"/>
    <w:rsid w:val="00BE433F"/>
    <w:rsid w:val="00BF1E9E"/>
    <w:rsid w:val="00BF2F9F"/>
    <w:rsid w:val="00BF5030"/>
    <w:rsid w:val="00BF59D1"/>
    <w:rsid w:val="00C01C65"/>
    <w:rsid w:val="00C049D7"/>
    <w:rsid w:val="00C07182"/>
    <w:rsid w:val="00C1024E"/>
    <w:rsid w:val="00C12C64"/>
    <w:rsid w:val="00C1303A"/>
    <w:rsid w:val="00C17E3F"/>
    <w:rsid w:val="00C24414"/>
    <w:rsid w:val="00C25595"/>
    <w:rsid w:val="00C27102"/>
    <w:rsid w:val="00C36866"/>
    <w:rsid w:val="00C374C2"/>
    <w:rsid w:val="00C41260"/>
    <w:rsid w:val="00C4298E"/>
    <w:rsid w:val="00C42D48"/>
    <w:rsid w:val="00C44788"/>
    <w:rsid w:val="00C44B6C"/>
    <w:rsid w:val="00C458C9"/>
    <w:rsid w:val="00C46471"/>
    <w:rsid w:val="00C527F1"/>
    <w:rsid w:val="00C52C1C"/>
    <w:rsid w:val="00C549B5"/>
    <w:rsid w:val="00C575AF"/>
    <w:rsid w:val="00C600C1"/>
    <w:rsid w:val="00C634E4"/>
    <w:rsid w:val="00C63839"/>
    <w:rsid w:val="00C6388C"/>
    <w:rsid w:val="00C7004D"/>
    <w:rsid w:val="00C704E2"/>
    <w:rsid w:val="00C712AF"/>
    <w:rsid w:val="00C731C5"/>
    <w:rsid w:val="00C7405C"/>
    <w:rsid w:val="00C75245"/>
    <w:rsid w:val="00C84CDA"/>
    <w:rsid w:val="00C856DA"/>
    <w:rsid w:val="00C857EA"/>
    <w:rsid w:val="00C871A8"/>
    <w:rsid w:val="00C87B4A"/>
    <w:rsid w:val="00C900F0"/>
    <w:rsid w:val="00C90244"/>
    <w:rsid w:val="00C93ABE"/>
    <w:rsid w:val="00C95DEA"/>
    <w:rsid w:val="00C96EB4"/>
    <w:rsid w:val="00CA49B0"/>
    <w:rsid w:val="00CB201C"/>
    <w:rsid w:val="00CB2885"/>
    <w:rsid w:val="00CB31C9"/>
    <w:rsid w:val="00CC0EC8"/>
    <w:rsid w:val="00CC0F45"/>
    <w:rsid w:val="00CC21F3"/>
    <w:rsid w:val="00CC35F5"/>
    <w:rsid w:val="00CD248C"/>
    <w:rsid w:val="00CD3E1E"/>
    <w:rsid w:val="00CD5E3D"/>
    <w:rsid w:val="00D00D99"/>
    <w:rsid w:val="00D02810"/>
    <w:rsid w:val="00D0331E"/>
    <w:rsid w:val="00D04B20"/>
    <w:rsid w:val="00D054C1"/>
    <w:rsid w:val="00D12551"/>
    <w:rsid w:val="00D13305"/>
    <w:rsid w:val="00D13451"/>
    <w:rsid w:val="00D14AB4"/>
    <w:rsid w:val="00D25A1A"/>
    <w:rsid w:val="00D356E3"/>
    <w:rsid w:val="00D402D9"/>
    <w:rsid w:val="00D4172D"/>
    <w:rsid w:val="00D43144"/>
    <w:rsid w:val="00D444B0"/>
    <w:rsid w:val="00D44737"/>
    <w:rsid w:val="00D5231D"/>
    <w:rsid w:val="00D525B5"/>
    <w:rsid w:val="00D60150"/>
    <w:rsid w:val="00D705F6"/>
    <w:rsid w:val="00D7200C"/>
    <w:rsid w:val="00D73904"/>
    <w:rsid w:val="00D75DD4"/>
    <w:rsid w:val="00D81630"/>
    <w:rsid w:val="00D81953"/>
    <w:rsid w:val="00D82D5B"/>
    <w:rsid w:val="00D84D75"/>
    <w:rsid w:val="00D85409"/>
    <w:rsid w:val="00D90246"/>
    <w:rsid w:val="00D92677"/>
    <w:rsid w:val="00D97111"/>
    <w:rsid w:val="00DA6F98"/>
    <w:rsid w:val="00DB31E3"/>
    <w:rsid w:val="00DB694C"/>
    <w:rsid w:val="00DC090D"/>
    <w:rsid w:val="00DC3DF7"/>
    <w:rsid w:val="00DC4A2C"/>
    <w:rsid w:val="00DC7A0F"/>
    <w:rsid w:val="00DD0D83"/>
    <w:rsid w:val="00DD2062"/>
    <w:rsid w:val="00DD24E2"/>
    <w:rsid w:val="00DD70CB"/>
    <w:rsid w:val="00DE0789"/>
    <w:rsid w:val="00DE1024"/>
    <w:rsid w:val="00DE42C9"/>
    <w:rsid w:val="00DE5933"/>
    <w:rsid w:val="00DF04F8"/>
    <w:rsid w:val="00DF17BD"/>
    <w:rsid w:val="00DF1DC7"/>
    <w:rsid w:val="00DF2472"/>
    <w:rsid w:val="00DF3A1F"/>
    <w:rsid w:val="00DF4A5B"/>
    <w:rsid w:val="00DF4D5E"/>
    <w:rsid w:val="00DF585B"/>
    <w:rsid w:val="00DF5BB3"/>
    <w:rsid w:val="00E027CB"/>
    <w:rsid w:val="00E02BA7"/>
    <w:rsid w:val="00E047F8"/>
    <w:rsid w:val="00E06630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46E74"/>
    <w:rsid w:val="00E52EA9"/>
    <w:rsid w:val="00E536EE"/>
    <w:rsid w:val="00E53D64"/>
    <w:rsid w:val="00E54322"/>
    <w:rsid w:val="00E57455"/>
    <w:rsid w:val="00E5755C"/>
    <w:rsid w:val="00E614FC"/>
    <w:rsid w:val="00E6319D"/>
    <w:rsid w:val="00E643F8"/>
    <w:rsid w:val="00E64F56"/>
    <w:rsid w:val="00E64F6F"/>
    <w:rsid w:val="00E67977"/>
    <w:rsid w:val="00E67EC3"/>
    <w:rsid w:val="00E70775"/>
    <w:rsid w:val="00E71C3F"/>
    <w:rsid w:val="00E75691"/>
    <w:rsid w:val="00E76A30"/>
    <w:rsid w:val="00E77685"/>
    <w:rsid w:val="00E81620"/>
    <w:rsid w:val="00E827CE"/>
    <w:rsid w:val="00E8617D"/>
    <w:rsid w:val="00E86D1C"/>
    <w:rsid w:val="00E928F5"/>
    <w:rsid w:val="00E979F7"/>
    <w:rsid w:val="00EA1BD1"/>
    <w:rsid w:val="00EA30A7"/>
    <w:rsid w:val="00EA4233"/>
    <w:rsid w:val="00EB1C5A"/>
    <w:rsid w:val="00EB3661"/>
    <w:rsid w:val="00EB4B73"/>
    <w:rsid w:val="00EB79B9"/>
    <w:rsid w:val="00EB7DF9"/>
    <w:rsid w:val="00EC1BFF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4B55"/>
    <w:rsid w:val="00EE779A"/>
    <w:rsid w:val="00EF13B2"/>
    <w:rsid w:val="00EF4FD6"/>
    <w:rsid w:val="00F00216"/>
    <w:rsid w:val="00F00587"/>
    <w:rsid w:val="00F075AF"/>
    <w:rsid w:val="00F07F66"/>
    <w:rsid w:val="00F14553"/>
    <w:rsid w:val="00F23FC7"/>
    <w:rsid w:val="00F27E9F"/>
    <w:rsid w:val="00F30932"/>
    <w:rsid w:val="00F3154D"/>
    <w:rsid w:val="00F31D70"/>
    <w:rsid w:val="00F3503D"/>
    <w:rsid w:val="00F40B39"/>
    <w:rsid w:val="00F41855"/>
    <w:rsid w:val="00F41F2E"/>
    <w:rsid w:val="00F4512E"/>
    <w:rsid w:val="00F4668B"/>
    <w:rsid w:val="00F525C4"/>
    <w:rsid w:val="00F53633"/>
    <w:rsid w:val="00F536F6"/>
    <w:rsid w:val="00F550BA"/>
    <w:rsid w:val="00F67DD7"/>
    <w:rsid w:val="00F67EDE"/>
    <w:rsid w:val="00F7377D"/>
    <w:rsid w:val="00F74A00"/>
    <w:rsid w:val="00F76472"/>
    <w:rsid w:val="00F778F7"/>
    <w:rsid w:val="00F77BFF"/>
    <w:rsid w:val="00F809B9"/>
    <w:rsid w:val="00F860F2"/>
    <w:rsid w:val="00F86DBC"/>
    <w:rsid w:val="00F90157"/>
    <w:rsid w:val="00F907F2"/>
    <w:rsid w:val="00F91733"/>
    <w:rsid w:val="00F91755"/>
    <w:rsid w:val="00F92BB8"/>
    <w:rsid w:val="00F92E82"/>
    <w:rsid w:val="00F94997"/>
    <w:rsid w:val="00F9650A"/>
    <w:rsid w:val="00FA0DCD"/>
    <w:rsid w:val="00FA5D3B"/>
    <w:rsid w:val="00FA6688"/>
    <w:rsid w:val="00FA6C10"/>
    <w:rsid w:val="00FB1C43"/>
    <w:rsid w:val="00FB280B"/>
    <w:rsid w:val="00FB3446"/>
    <w:rsid w:val="00FB4EBB"/>
    <w:rsid w:val="00FB7F02"/>
    <w:rsid w:val="00FC50B0"/>
    <w:rsid w:val="00FC6F9B"/>
    <w:rsid w:val="00FD3288"/>
    <w:rsid w:val="00FD7282"/>
    <w:rsid w:val="00FE02B3"/>
    <w:rsid w:val="00FE36BA"/>
    <w:rsid w:val="00FF0BD3"/>
    <w:rsid w:val="00FF4B57"/>
    <w:rsid w:val="00FF5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231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231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231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231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231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231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231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231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231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012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2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304</Words>
  <Characters>1737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2</cp:revision>
  <cp:lastPrinted>2008-07-30T20:43:00Z</cp:lastPrinted>
  <dcterms:created xsi:type="dcterms:W3CDTF">2008-07-30T20:43:00Z</dcterms:created>
  <dcterms:modified xsi:type="dcterms:W3CDTF">2008-07-30T20:43:00Z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